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675" w:rsidRDefault="00A57216" w:rsidP="00FD27B9">
      <w:pPr>
        <w:rPr>
          <w:b/>
          <w:sz w:val="36"/>
          <w:szCs w:val="36"/>
        </w:rPr>
      </w:pPr>
      <w:r>
        <w:rPr>
          <w:b/>
          <w:sz w:val="36"/>
          <w:szCs w:val="36"/>
        </w:rPr>
        <w:t>Dernier adieu à notre ami Lé</w:t>
      </w:r>
      <w:r w:rsidR="006A13FA" w:rsidRPr="006A13FA">
        <w:rPr>
          <w:b/>
          <w:sz w:val="36"/>
          <w:szCs w:val="36"/>
        </w:rPr>
        <w:t>on</w:t>
      </w:r>
    </w:p>
    <w:p w:rsidR="006A13FA" w:rsidRDefault="006A13FA" w:rsidP="00FD27B9">
      <w:pPr>
        <w:rPr>
          <w:sz w:val="24"/>
          <w:szCs w:val="24"/>
        </w:rPr>
      </w:pPr>
      <w:r w:rsidRPr="006A13FA">
        <w:rPr>
          <w:sz w:val="24"/>
          <w:szCs w:val="24"/>
        </w:rPr>
        <w:t xml:space="preserve">Samedi </w:t>
      </w:r>
      <w:r>
        <w:rPr>
          <w:sz w:val="24"/>
          <w:szCs w:val="24"/>
        </w:rPr>
        <w:t>28 novembre en compagnie de ses amis du lundi nous avons rendu un dernier h</w:t>
      </w:r>
      <w:r w:rsidR="00A57216">
        <w:rPr>
          <w:sz w:val="24"/>
          <w:szCs w:val="24"/>
        </w:rPr>
        <w:t>ommage à notre ami M</w:t>
      </w:r>
      <w:r>
        <w:rPr>
          <w:sz w:val="24"/>
          <w:szCs w:val="24"/>
        </w:rPr>
        <w:t>arc Mathis dit « Léon » dans l’église saint Paul à Strasbourg.</w:t>
      </w:r>
    </w:p>
    <w:p w:rsidR="006A13FA" w:rsidRDefault="006A13FA" w:rsidP="00FD27B9">
      <w:pPr>
        <w:rPr>
          <w:sz w:val="24"/>
          <w:szCs w:val="24"/>
        </w:rPr>
      </w:pPr>
      <w:r>
        <w:rPr>
          <w:sz w:val="24"/>
          <w:szCs w:val="24"/>
        </w:rPr>
        <w:t>L’assistance était très nombreuse, plusieurs centaines de personnes avaient souhaité participer à cet hommage pour un homme à la carrière exceptionnelle. Léon était reconnu par tous comme le dernier pilote qui avait volé sur le plus grand nombre d’avion de la dernière guerre, c’était le seul à être qualifié sur le FW 190. Il était le pilote de présentation en vol qui osait des figures qui nous ont tous ent</w:t>
      </w:r>
      <w:r w:rsidR="00C71985">
        <w:rPr>
          <w:sz w:val="24"/>
          <w:szCs w:val="24"/>
        </w:rPr>
        <w:t>h</w:t>
      </w:r>
      <w:r>
        <w:rPr>
          <w:sz w:val="24"/>
          <w:szCs w:val="24"/>
        </w:rPr>
        <w:t>ousia</w:t>
      </w:r>
      <w:r w:rsidR="00C71985">
        <w:rPr>
          <w:sz w:val="24"/>
          <w:szCs w:val="24"/>
        </w:rPr>
        <w:t>smé.</w:t>
      </w:r>
    </w:p>
    <w:p w:rsidR="006A13FA" w:rsidRDefault="00C71985" w:rsidP="00FD27B9">
      <w:pPr>
        <w:rPr>
          <w:sz w:val="24"/>
          <w:szCs w:val="24"/>
        </w:rPr>
      </w:pPr>
      <w:r>
        <w:rPr>
          <w:sz w:val="24"/>
          <w:szCs w:val="24"/>
        </w:rPr>
        <w:t xml:space="preserve">Cette cérémonie  était  empreinte de solennité et de recueillement dans cette église protestante. La chorale Sun Gospel </w:t>
      </w:r>
      <w:proofErr w:type="spellStart"/>
      <w:r>
        <w:rPr>
          <w:sz w:val="24"/>
          <w:szCs w:val="24"/>
        </w:rPr>
        <w:t>Singers</w:t>
      </w:r>
      <w:proofErr w:type="spellEnd"/>
      <w:r>
        <w:rPr>
          <w:sz w:val="24"/>
          <w:szCs w:val="24"/>
        </w:rPr>
        <w:t xml:space="preserve"> a rendu ce moment  convivial émouvant. Des photos de Léon et de son Zlin étaient exposées devant le chœur. Des dizaines de gerbes et bouquets ont été déposées. La plaque du CTAB y était jointe.</w:t>
      </w:r>
    </w:p>
    <w:p w:rsidR="00A57216" w:rsidRDefault="00C71985" w:rsidP="00FD27B9">
      <w:pPr>
        <w:rPr>
          <w:sz w:val="24"/>
          <w:szCs w:val="24"/>
        </w:rPr>
      </w:pPr>
      <w:r>
        <w:rPr>
          <w:sz w:val="24"/>
          <w:szCs w:val="24"/>
        </w:rPr>
        <w:t xml:space="preserve">Nous n’entendrons plus les blagues qui s’enchainaient et animaient nos rencontres </w:t>
      </w:r>
      <w:r w:rsidR="00A57216">
        <w:rPr>
          <w:sz w:val="24"/>
          <w:szCs w:val="24"/>
        </w:rPr>
        <w:t>avec cet accent si particulier à un Alsacien de souche. Sa démarche au pas de tir et ses réflexions nous manquerons. Nous ne  vibrerons plus  devant les passages de Léon et de son Zlin au-dessus de notre stand et des ses exhibitions qui faisaient trembler la cime des sapins et suscitaient notre admiration.</w:t>
      </w:r>
    </w:p>
    <w:p w:rsidR="00C71985" w:rsidRDefault="00A57216" w:rsidP="00FD27B9">
      <w:pPr>
        <w:rPr>
          <w:sz w:val="24"/>
          <w:szCs w:val="24"/>
        </w:rPr>
      </w:pPr>
      <w:r>
        <w:rPr>
          <w:sz w:val="24"/>
          <w:szCs w:val="24"/>
        </w:rPr>
        <w:t xml:space="preserve">Adieu Léon tu vas nous manquer, tu étais un ami aimé de tous au sein de notre club. </w:t>
      </w:r>
    </w:p>
    <w:p w:rsidR="00634B9B" w:rsidRDefault="00634B9B" w:rsidP="00FD27B9">
      <w:pPr>
        <w:rPr>
          <w:sz w:val="24"/>
          <w:szCs w:val="24"/>
        </w:rPr>
      </w:pPr>
    </w:p>
    <w:p w:rsidR="00634B9B" w:rsidRDefault="00634B9B" w:rsidP="00FD27B9">
      <w:pPr>
        <w:rPr>
          <w:sz w:val="24"/>
          <w:szCs w:val="24"/>
        </w:rPr>
      </w:pPr>
      <w:r>
        <w:rPr>
          <w:noProof/>
          <w:sz w:val="24"/>
          <w:szCs w:val="24"/>
          <w:lang w:eastAsia="fr-FR"/>
        </w:rPr>
        <w:lastRenderedPageBreak/>
        <w:drawing>
          <wp:inline distT="0" distB="0" distL="0" distR="0">
            <wp:extent cx="5760720" cy="4319564"/>
            <wp:effectExtent l="19050" t="0" r="0" b="0"/>
            <wp:docPr id="1" name="Image 1" descr="C:\Users\Jean-Marc\Pictures\2015-11-30\P10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Marc\Pictures\2015-11-30\P1000019.JPG"/>
                    <pic:cNvPicPr>
                      <a:picLocks noChangeAspect="1" noChangeArrowheads="1"/>
                    </pic:cNvPicPr>
                  </pic:nvPicPr>
                  <pic:blipFill>
                    <a:blip r:embed="rId4" cstate="print"/>
                    <a:srcRect/>
                    <a:stretch>
                      <a:fillRect/>
                    </a:stretch>
                  </pic:blipFill>
                  <pic:spPr bwMode="auto">
                    <a:xfrm>
                      <a:off x="0" y="0"/>
                      <a:ext cx="5760720" cy="4319564"/>
                    </a:xfrm>
                    <a:prstGeom prst="rect">
                      <a:avLst/>
                    </a:prstGeom>
                    <a:noFill/>
                    <a:ln w="9525">
                      <a:noFill/>
                      <a:miter lim="800000"/>
                      <a:headEnd/>
                      <a:tailEnd/>
                    </a:ln>
                  </pic:spPr>
                </pic:pic>
              </a:graphicData>
            </a:graphic>
          </wp:inline>
        </w:drawing>
      </w:r>
    </w:p>
    <w:p w:rsidR="00634B9B" w:rsidRDefault="00634B9B" w:rsidP="00FD27B9">
      <w:pPr>
        <w:rPr>
          <w:sz w:val="24"/>
          <w:szCs w:val="24"/>
        </w:rPr>
      </w:pPr>
      <w:r>
        <w:rPr>
          <w:noProof/>
          <w:sz w:val="24"/>
          <w:szCs w:val="24"/>
          <w:lang w:eastAsia="fr-FR"/>
        </w:rPr>
        <w:drawing>
          <wp:inline distT="0" distB="0" distL="0" distR="0">
            <wp:extent cx="5760720" cy="4319564"/>
            <wp:effectExtent l="19050" t="0" r="0" b="0"/>
            <wp:docPr id="2" name="Image 2" descr="C:\Users\Jean-Marc\Pictures\2015-11-30\P10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Marc\Pictures\2015-11-30\P1000024.JPG"/>
                    <pic:cNvPicPr>
                      <a:picLocks noChangeAspect="1" noChangeArrowheads="1"/>
                    </pic:cNvPicPr>
                  </pic:nvPicPr>
                  <pic:blipFill>
                    <a:blip r:embed="rId5" cstate="print"/>
                    <a:srcRect/>
                    <a:stretch>
                      <a:fillRect/>
                    </a:stretch>
                  </pic:blipFill>
                  <pic:spPr bwMode="auto">
                    <a:xfrm>
                      <a:off x="0" y="0"/>
                      <a:ext cx="5760720" cy="4319564"/>
                    </a:xfrm>
                    <a:prstGeom prst="rect">
                      <a:avLst/>
                    </a:prstGeom>
                    <a:noFill/>
                    <a:ln w="9525">
                      <a:noFill/>
                      <a:miter lim="800000"/>
                      <a:headEnd/>
                      <a:tailEnd/>
                    </a:ln>
                  </pic:spPr>
                </pic:pic>
              </a:graphicData>
            </a:graphic>
          </wp:inline>
        </w:drawing>
      </w:r>
    </w:p>
    <w:p w:rsidR="00634B9B" w:rsidRDefault="00634B9B" w:rsidP="00FD27B9">
      <w:pPr>
        <w:rPr>
          <w:sz w:val="24"/>
          <w:szCs w:val="24"/>
        </w:rPr>
      </w:pPr>
      <w:r>
        <w:rPr>
          <w:noProof/>
          <w:sz w:val="24"/>
          <w:szCs w:val="24"/>
          <w:lang w:eastAsia="fr-FR"/>
        </w:rPr>
        <w:lastRenderedPageBreak/>
        <w:drawing>
          <wp:inline distT="0" distB="0" distL="0" distR="0">
            <wp:extent cx="5760720" cy="4319564"/>
            <wp:effectExtent l="19050" t="0" r="0" b="0"/>
            <wp:docPr id="3" name="Image 3" descr="C:\Users\Jean-Marc\Pictures\2015-11-30\P10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Marc\Pictures\2015-11-30\P1000025.JPG"/>
                    <pic:cNvPicPr>
                      <a:picLocks noChangeAspect="1" noChangeArrowheads="1"/>
                    </pic:cNvPicPr>
                  </pic:nvPicPr>
                  <pic:blipFill>
                    <a:blip r:embed="rId6" cstate="print"/>
                    <a:srcRect/>
                    <a:stretch>
                      <a:fillRect/>
                    </a:stretch>
                  </pic:blipFill>
                  <pic:spPr bwMode="auto">
                    <a:xfrm>
                      <a:off x="0" y="0"/>
                      <a:ext cx="5760720" cy="4319564"/>
                    </a:xfrm>
                    <a:prstGeom prst="rect">
                      <a:avLst/>
                    </a:prstGeom>
                    <a:noFill/>
                    <a:ln w="9525">
                      <a:noFill/>
                      <a:miter lim="800000"/>
                      <a:headEnd/>
                      <a:tailEnd/>
                    </a:ln>
                  </pic:spPr>
                </pic:pic>
              </a:graphicData>
            </a:graphic>
          </wp:inline>
        </w:drawing>
      </w:r>
    </w:p>
    <w:p w:rsidR="00634B9B" w:rsidRPr="006A13FA" w:rsidRDefault="00634B9B" w:rsidP="00FD27B9">
      <w:pPr>
        <w:rPr>
          <w:sz w:val="24"/>
          <w:szCs w:val="24"/>
        </w:rPr>
      </w:pPr>
      <w:r>
        <w:rPr>
          <w:noProof/>
          <w:sz w:val="24"/>
          <w:szCs w:val="24"/>
          <w:lang w:eastAsia="fr-FR"/>
        </w:rPr>
        <w:drawing>
          <wp:inline distT="0" distB="0" distL="0" distR="0">
            <wp:extent cx="5760720" cy="4319564"/>
            <wp:effectExtent l="19050" t="0" r="0" b="0"/>
            <wp:docPr id="4" name="Image 4" descr="C:\Users\Jean-Marc\Pictures\2015-11-30\P10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Marc\Pictures\2015-11-30\P1000029.JPG"/>
                    <pic:cNvPicPr>
                      <a:picLocks noChangeAspect="1" noChangeArrowheads="1"/>
                    </pic:cNvPicPr>
                  </pic:nvPicPr>
                  <pic:blipFill>
                    <a:blip r:embed="rId7" cstate="print"/>
                    <a:srcRect/>
                    <a:stretch>
                      <a:fillRect/>
                    </a:stretch>
                  </pic:blipFill>
                  <pic:spPr bwMode="auto">
                    <a:xfrm>
                      <a:off x="0" y="0"/>
                      <a:ext cx="5760720" cy="4319564"/>
                    </a:xfrm>
                    <a:prstGeom prst="rect">
                      <a:avLst/>
                    </a:prstGeom>
                    <a:noFill/>
                    <a:ln w="9525">
                      <a:noFill/>
                      <a:miter lim="800000"/>
                      <a:headEnd/>
                      <a:tailEnd/>
                    </a:ln>
                  </pic:spPr>
                </pic:pic>
              </a:graphicData>
            </a:graphic>
          </wp:inline>
        </w:drawing>
      </w:r>
    </w:p>
    <w:sectPr w:rsidR="00634B9B" w:rsidRPr="006A13FA" w:rsidSect="00E6131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compat/>
  <w:rsids>
    <w:rsidRoot w:val="006A13FA"/>
    <w:rsid w:val="0000021C"/>
    <w:rsid w:val="000142A7"/>
    <w:rsid w:val="000361BB"/>
    <w:rsid w:val="00036A84"/>
    <w:rsid w:val="00041413"/>
    <w:rsid w:val="00043C89"/>
    <w:rsid w:val="00062F7F"/>
    <w:rsid w:val="00067C63"/>
    <w:rsid w:val="000869CA"/>
    <w:rsid w:val="000A5116"/>
    <w:rsid w:val="000E249E"/>
    <w:rsid w:val="000F282E"/>
    <w:rsid w:val="00111B0B"/>
    <w:rsid w:val="0012262A"/>
    <w:rsid w:val="001274DF"/>
    <w:rsid w:val="0013160B"/>
    <w:rsid w:val="00134C05"/>
    <w:rsid w:val="00167BCC"/>
    <w:rsid w:val="001828AA"/>
    <w:rsid w:val="001E1D64"/>
    <w:rsid w:val="001E7331"/>
    <w:rsid w:val="00200975"/>
    <w:rsid w:val="002230B6"/>
    <w:rsid w:val="00227BA7"/>
    <w:rsid w:val="00263E7B"/>
    <w:rsid w:val="0027111A"/>
    <w:rsid w:val="00275B58"/>
    <w:rsid w:val="00297F1B"/>
    <w:rsid w:val="002A19E8"/>
    <w:rsid w:val="002B5949"/>
    <w:rsid w:val="002C2219"/>
    <w:rsid w:val="002C3C5A"/>
    <w:rsid w:val="002D415A"/>
    <w:rsid w:val="00321E18"/>
    <w:rsid w:val="00331788"/>
    <w:rsid w:val="00337718"/>
    <w:rsid w:val="00344E99"/>
    <w:rsid w:val="00387E44"/>
    <w:rsid w:val="00392AAE"/>
    <w:rsid w:val="00396C6D"/>
    <w:rsid w:val="003A1E78"/>
    <w:rsid w:val="003B719C"/>
    <w:rsid w:val="003C286C"/>
    <w:rsid w:val="003D3C33"/>
    <w:rsid w:val="003F03A8"/>
    <w:rsid w:val="003F29C5"/>
    <w:rsid w:val="003F391A"/>
    <w:rsid w:val="00410CE0"/>
    <w:rsid w:val="00436EDF"/>
    <w:rsid w:val="00446011"/>
    <w:rsid w:val="00446604"/>
    <w:rsid w:val="0045020B"/>
    <w:rsid w:val="00476A54"/>
    <w:rsid w:val="00487D86"/>
    <w:rsid w:val="00491AB2"/>
    <w:rsid w:val="004B58CD"/>
    <w:rsid w:val="004C1411"/>
    <w:rsid w:val="004C4899"/>
    <w:rsid w:val="004C62E7"/>
    <w:rsid w:val="004D066B"/>
    <w:rsid w:val="004D45CD"/>
    <w:rsid w:val="004E5947"/>
    <w:rsid w:val="004F0094"/>
    <w:rsid w:val="005003A8"/>
    <w:rsid w:val="00515052"/>
    <w:rsid w:val="005445F4"/>
    <w:rsid w:val="00557C9C"/>
    <w:rsid w:val="00560D9D"/>
    <w:rsid w:val="00577D13"/>
    <w:rsid w:val="00606AA3"/>
    <w:rsid w:val="00634B9B"/>
    <w:rsid w:val="00642AFD"/>
    <w:rsid w:val="006511F7"/>
    <w:rsid w:val="0069040B"/>
    <w:rsid w:val="006909D8"/>
    <w:rsid w:val="006A13FA"/>
    <w:rsid w:val="006A58EB"/>
    <w:rsid w:val="006C3186"/>
    <w:rsid w:val="006E2A1F"/>
    <w:rsid w:val="00723424"/>
    <w:rsid w:val="007661BD"/>
    <w:rsid w:val="007662A5"/>
    <w:rsid w:val="00776D58"/>
    <w:rsid w:val="0079352F"/>
    <w:rsid w:val="00794F6E"/>
    <w:rsid w:val="007A4A39"/>
    <w:rsid w:val="007A5307"/>
    <w:rsid w:val="007B1CC1"/>
    <w:rsid w:val="007D726F"/>
    <w:rsid w:val="007F58BF"/>
    <w:rsid w:val="007F5C9D"/>
    <w:rsid w:val="0080292D"/>
    <w:rsid w:val="00823FAB"/>
    <w:rsid w:val="008370FB"/>
    <w:rsid w:val="00851CFA"/>
    <w:rsid w:val="008617D2"/>
    <w:rsid w:val="0088234A"/>
    <w:rsid w:val="008A1B86"/>
    <w:rsid w:val="008A5B42"/>
    <w:rsid w:val="008B786F"/>
    <w:rsid w:val="008C1C6B"/>
    <w:rsid w:val="008C3D09"/>
    <w:rsid w:val="008D777C"/>
    <w:rsid w:val="00920C93"/>
    <w:rsid w:val="009363F3"/>
    <w:rsid w:val="00953D3A"/>
    <w:rsid w:val="009A2E7D"/>
    <w:rsid w:val="009B666F"/>
    <w:rsid w:val="009D09F5"/>
    <w:rsid w:val="009D1DC0"/>
    <w:rsid w:val="009E2A7A"/>
    <w:rsid w:val="00A01665"/>
    <w:rsid w:val="00A055A9"/>
    <w:rsid w:val="00A13D62"/>
    <w:rsid w:val="00A25AED"/>
    <w:rsid w:val="00A27B30"/>
    <w:rsid w:val="00A31171"/>
    <w:rsid w:val="00A57216"/>
    <w:rsid w:val="00A73F66"/>
    <w:rsid w:val="00AA3311"/>
    <w:rsid w:val="00AA6725"/>
    <w:rsid w:val="00AA6D4F"/>
    <w:rsid w:val="00AC4114"/>
    <w:rsid w:val="00AD0D0D"/>
    <w:rsid w:val="00B04002"/>
    <w:rsid w:val="00B20648"/>
    <w:rsid w:val="00B3673C"/>
    <w:rsid w:val="00B44BCB"/>
    <w:rsid w:val="00B8308C"/>
    <w:rsid w:val="00B93E57"/>
    <w:rsid w:val="00BA263B"/>
    <w:rsid w:val="00BB35D3"/>
    <w:rsid w:val="00BE5D61"/>
    <w:rsid w:val="00BE7ED8"/>
    <w:rsid w:val="00C11D54"/>
    <w:rsid w:val="00C158AA"/>
    <w:rsid w:val="00C506E7"/>
    <w:rsid w:val="00C556F4"/>
    <w:rsid w:val="00C71985"/>
    <w:rsid w:val="00C730E8"/>
    <w:rsid w:val="00C85519"/>
    <w:rsid w:val="00C856BC"/>
    <w:rsid w:val="00C916F9"/>
    <w:rsid w:val="00CA2BC6"/>
    <w:rsid w:val="00CA321F"/>
    <w:rsid w:val="00CA6387"/>
    <w:rsid w:val="00CC1016"/>
    <w:rsid w:val="00CE439B"/>
    <w:rsid w:val="00CF68BE"/>
    <w:rsid w:val="00D222A4"/>
    <w:rsid w:val="00D35336"/>
    <w:rsid w:val="00D5270B"/>
    <w:rsid w:val="00D80281"/>
    <w:rsid w:val="00D96046"/>
    <w:rsid w:val="00DA6174"/>
    <w:rsid w:val="00DB2B46"/>
    <w:rsid w:val="00DC47CB"/>
    <w:rsid w:val="00DE286A"/>
    <w:rsid w:val="00DF1478"/>
    <w:rsid w:val="00E100B9"/>
    <w:rsid w:val="00E21E90"/>
    <w:rsid w:val="00E401AC"/>
    <w:rsid w:val="00E57E0C"/>
    <w:rsid w:val="00E6131F"/>
    <w:rsid w:val="00E62698"/>
    <w:rsid w:val="00E64A6D"/>
    <w:rsid w:val="00E821E7"/>
    <w:rsid w:val="00E92C31"/>
    <w:rsid w:val="00E93408"/>
    <w:rsid w:val="00EA56D8"/>
    <w:rsid w:val="00EB6675"/>
    <w:rsid w:val="00EC7ED6"/>
    <w:rsid w:val="00EE112A"/>
    <w:rsid w:val="00EE77D5"/>
    <w:rsid w:val="00F126B1"/>
    <w:rsid w:val="00F14E60"/>
    <w:rsid w:val="00F462C3"/>
    <w:rsid w:val="00F5326A"/>
    <w:rsid w:val="00F623F1"/>
    <w:rsid w:val="00F63BD8"/>
    <w:rsid w:val="00F7247A"/>
    <w:rsid w:val="00FA3250"/>
    <w:rsid w:val="00FB3891"/>
    <w:rsid w:val="00FB5305"/>
    <w:rsid w:val="00FB62F9"/>
    <w:rsid w:val="00FC4D5F"/>
    <w:rsid w:val="00FD27B9"/>
    <w:rsid w:val="00FD3590"/>
    <w:rsid w:val="00FF336D"/>
    <w:rsid w:val="00FF788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31F"/>
  </w:style>
  <w:style w:type="paragraph" w:styleId="Titre1">
    <w:name w:val="heading 1"/>
    <w:basedOn w:val="Normal"/>
    <w:link w:val="Titre1Car"/>
    <w:uiPriority w:val="9"/>
    <w:qFormat/>
    <w:rsid w:val="006E2A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E2A1F"/>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6E2A1F"/>
    <w:rPr>
      <w:b/>
      <w:bCs/>
    </w:rPr>
  </w:style>
  <w:style w:type="paragraph" w:customStyle="1" w:styleId="wp-caption-text">
    <w:name w:val="wp-caption-text"/>
    <w:basedOn w:val="Normal"/>
    <w:rsid w:val="006E2A1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6E2A1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6E2A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2A1F"/>
    <w:rPr>
      <w:rFonts w:ascii="Tahoma" w:hAnsi="Tahoma" w:cs="Tahoma"/>
      <w:sz w:val="16"/>
      <w:szCs w:val="16"/>
    </w:rPr>
  </w:style>
  <w:style w:type="paragraph" w:customStyle="1" w:styleId="entry-meta">
    <w:name w:val="entry-meta"/>
    <w:basedOn w:val="Normal"/>
    <w:rsid w:val="008A5B4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ntry-author">
    <w:name w:val="entry-author"/>
    <w:basedOn w:val="Policepardfaut"/>
    <w:rsid w:val="008A5B42"/>
  </w:style>
  <w:style w:type="character" w:styleId="Lienhypertexte">
    <w:name w:val="Hyperlink"/>
    <w:basedOn w:val="Policepardfaut"/>
    <w:uiPriority w:val="99"/>
    <w:semiHidden/>
    <w:unhideWhenUsed/>
    <w:rsid w:val="008A5B42"/>
    <w:rPr>
      <w:color w:val="0000FF"/>
      <w:u w:val="single"/>
    </w:rPr>
  </w:style>
  <w:style w:type="character" w:customStyle="1" w:styleId="entry-author-name">
    <w:name w:val="entry-author-name"/>
    <w:basedOn w:val="Policepardfaut"/>
    <w:rsid w:val="008A5B42"/>
  </w:style>
  <w:style w:type="character" w:customStyle="1" w:styleId="entry-comments-link">
    <w:name w:val="entry-comments-link"/>
    <w:basedOn w:val="Policepardfaut"/>
    <w:rsid w:val="008A5B42"/>
  </w:style>
</w:styles>
</file>

<file path=word/webSettings.xml><?xml version="1.0" encoding="utf-8"?>
<w:webSettings xmlns:r="http://schemas.openxmlformats.org/officeDocument/2006/relationships" xmlns:w="http://schemas.openxmlformats.org/wordprocessingml/2006/main">
  <w:divs>
    <w:div w:id="887181710">
      <w:bodyDiv w:val="1"/>
      <w:marLeft w:val="0"/>
      <w:marRight w:val="0"/>
      <w:marTop w:val="0"/>
      <w:marBottom w:val="0"/>
      <w:divBdr>
        <w:top w:val="none" w:sz="0" w:space="0" w:color="auto"/>
        <w:left w:val="none" w:sz="0" w:space="0" w:color="auto"/>
        <w:bottom w:val="none" w:sz="0" w:space="0" w:color="auto"/>
        <w:right w:val="none" w:sz="0" w:space="0" w:color="auto"/>
      </w:divBdr>
      <w:divsChild>
        <w:div w:id="1667977320">
          <w:marLeft w:val="0"/>
          <w:marRight w:val="0"/>
          <w:marTop w:val="0"/>
          <w:marBottom w:val="0"/>
          <w:divBdr>
            <w:top w:val="none" w:sz="0" w:space="0" w:color="auto"/>
            <w:left w:val="none" w:sz="0" w:space="0" w:color="auto"/>
            <w:bottom w:val="none" w:sz="0" w:space="0" w:color="auto"/>
            <w:right w:val="none" w:sz="0" w:space="0" w:color="auto"/>
          </w:divBdr>
        </w:div>
      </w:divsChild>
    </w:div>
    <w:div w:id="1800300655">
      <w:bodyDiv w:val="1"/>
      <w:marLeft w:val="0"/>
      <w:marRight w:val="0"/>
      <w:marTop w:val="0"/>
      <w:marBottom w:val="0"/>
      <w:divBdr>
        <w:top w:val="none" w:sz="0" w:space="0" w:color="auto"/>
        <w:left w:val="none" w:sz="0" w:space="0" w:color="auto"/>
        <w:bottom w:val="none" w:sz="0" w:space="0" w:color="auto"/>
        <w:right w:val="none" w:sz="0" w:space="0" w:color="auto"/>
      </w:divBdr>
      <w:divsChild>
        <w:div w:id="871000151">
          <w:marLeft w:val="0"/>
          <w:marRight w:val="0"/>
          <w:marTop w:val="0"/>
          <w:marBottom w:val="0"/>
          <w:divBdr>
            <w:top w:val="none" w:sz="0" w:space="0" w:color="auto"/>
            <w:left w:val="none" w:sz="0" w:space="0" w:color="auto"/>
            <w:bottom w:val="none" w:sz="0" w:space="0" w:color="auto"/>
            <w:right w:val="none" w:sz="0" w:space="0" w:color="auto"/>
          </w:divBdr>
        </w:div>
        <w:div w:id="721637925">
          <w:marLeft w:val="0"/>
          <w:marRight w:val="0"/>
          <w:marTop w:val="0"/>
          <w:marBottom w:val="0"/>
          <w:divBdr>
            <w:top w:val="none" w:sz="0" w:space="0" w:color="auto"/>
            <w:left w:val="none" w:sz="0" w:space="0" w:color="auto"/>
            <w:bottom w:val="none" w:sz="0" w:space="0" w:color="auto"/>
            <w:right w:val="none" w:sz="0" w:space="0" w:color="auto"/>
          </w:divBdr>
          <w:divsChild>
            <w:div w:id="183325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Marc\Pictures\Documents\C.T.A.B\Documents%202015-2016\Dernier%20adieu%20&#224;%20notre%20ami%20Leon.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Dernier adieu à notre ami Leon</Template>
  <TotalTime>38</TotalTime>
  <Pages>3</Pages>
  <Words>218</Words>
  <Characters>1204</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delrue.jm91@gmail.com</dc:creator>
  <cp:lastModifiedBy>delrue.jm91@gmail.com</cp:lastModifiedBy>
  <cp:revision>2</cp:revision>
  <dcterms:created xsi:type="dcterms:W3CDTF">2015-11-30T10:30:00Z</dcterms:created>
  <dcterms:modified xsi:type="dcterms:W3CDTF">2015-11-30T11:33:00Z</dcterms:modified>
</cp:coreProperties>
</file>